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692703" w:rsidRPr="00CF1A49" w14:paraId="75853556" w14:textId="77777777" w:rsidTr="00F309C6">
        <w:trPr>
          <w:trHeight w:hRule="exact" w:val="1800"/>
        </w:trPr>
        <w:tc>
          <w:tcPr>
            <w:tcW w:w="9360" w:type="dxa"/>
            <w:tcMar>
              <w:top w:w="0" w:type="dxa"/>
              <w:bottom w:w="0" w:type="dxa"/>
            </w:tcMar>
          </w:tcPr>
          <w:p w14:paraId="15A16EFD" w14:textId="77777777" w:rsidR="00692703" w:rsidRPr="00CF1A49" w:rsidRDefault="00217EDA" w:rsidP="00913946">
            <w:pPr>
              <w:pStyle w:val="Title"/>
            </w:pPr>
            <w:r w:rsidRPr="00F309C6">
              <w:rPr>
                <w:color w:val="262626" w:themeColor="text1" w:themeTint="D9"/>
              </w:rPr>
              <w:t>M Rizqi</w:t>
            </w:r>
            <w:r w:rsidRPr="00F309C6">
              <w:rPr>
                <w:rStyle w:val="IntenseEmphasis"/>
              </w:rPr>
              <w:t xml:space="preserve"> </w:t>
            </w:r>
            <w:r>
              <w:rPr>
                <w:rStyle w:val="IntenseEmphasis"/>
              </w:rPr>
              <w:t>Romadhon</w:t>
            </w:r>
          </w:p>
          <w:p w14:paraId="6D2B8D44" w14:textId="77777777" w:rsidR="00692703" w:rsidRPr="00CF1A49" w:rsidRDefault="00217EDA" w:rsidP="00913946">
            <w:pPr>
              <w:pStyle w:val="ContactInfo"/>
              <w:contextualSpacing w:val="0"/>
            </w:pPr>
            <w:proofErr w:type="spellStart"/>
            <w:r>
              <w:t>Cikampek</w:t>
            </w:r>
            <w:proofErr w:type="spellEnd"/>
            <w:r>
              <w:t>, Karawang</w:t>
            </w:r>
            <w:r w:rsidR="00692703" w:rsidRPr="00CF1A49">
              <w:t xml:space="preserve"> </w:t>
            </w:r>
            <w:sdt>
              <w:sdtPr>
                <w:alias w:val="Divider dot:"/>
                <w:tag w:val="Divider dot:"/>
                <w:id w:val="-1459182552"/>
                <w:placeholder>
                  <w:docPart w:val="FAF812765ABB4BBE946B4CE9B509011E"/>
                </w:placeholder>
                <w:temporary/>
                <w:showingPlcHdr/>
                <w15:appearance w15:val="hidden"/>
              </w:sdtPr>
              <w:sdtEndPr/>
              <w:sdtContent>
                <w:r w:rsidR="00692703" w:rsidRPr="00CF1A49">
                  <w:t>·</w:t>
                </w:r>
              </w:sdtContent>
            </w:sdt>
            <w:r w:rsidR="00692703" w:rsidRPr="00CF1A49">
              <w:t xml:space="preserve"> </w:t>
            </w:r>
            <w:r>
              <w:t>089692711967</w:t>
            </w:r>
          </w:p>
          <w:p w14:paraId="3AD76D34" w14:textId="26D7EE4E" w:rsidR="00692703" w:rsidRPr="00CF1A49" w:rsidRDefault="00B7410A" w:rsidP="00217EDA">
            <w:pPr>
              <w:pStyle w:val="ContactInfoEmphasis"/>
              <w:contextualSpacing w:val="0"/>
            </w:pPr>
            <w:hyperlink r:id="rId7" w:history="1">
              <w:r w:rsidRPr="004F07F7">
                <w:t>rizqi-romadhon@outlook.com</w:t>
              </w:r>
            </w:hyperlink>
            <w:r>
              <w:t xml:space="preserve"> – www.rizqiro.site</w:t>
            </w:r>
          </w:p>
        </w:tc>
      </w:tr>
      <w:tr w:rsidR="009571D8" w:rsidRPr="00CF1A49" w14:paraId="6DC53148" w14:textId="77777777" w:rsidTr="00692703">
        <w:tc>
          <w:tcPr>
            <w:tcW w:w="9360" w:type="dxa"/>
            <w:tcMar>
              <w:top w:w="432" w:type="dxa"/>
            </w:tcMar>
          </w:tcPr>
          <w:p w14:paraId="125C0F18" w14:textId="77777777" w:rsidR="009378B4" w:rsidRDefault="009378B4" w:rsidP="00F309C6">
            <w:pPr>
              <w:contextualSpacing w:val="0"/>
              <w:jc w:val="both"/>
            </w:pPr>
          </w:p>
          <w:p w14:paraId="70BBC017" w14:textId="77777777" w:rsidR="009378B4" w:rsidRPr="00CF1A49" w:rsidRDefault="00217EDA" w:rsidP="00F309C6">
            <w:pPr>
              <w:contextualSpacing w:val="0"/>
              <w:jc w:val="both"/>
            </w:pPr>
            <w:r w:rsidRPr="00217EDA">
              <w:t>I am a skilled professional with expertise in management, problem solving, data visualization, and leadership. In my current role as Head of Section, I have helped increase profits by many activity through PDCA cycle. I excel at managing teams, projects, and budgets, and have a track record of delivering results on time and within budget. I also have strong data visualization skills and experience in leadership, which enables me to build high-performing teams that achieve goals and exceed expectations.</w:t>
            </w:r>
          </w:p>
        </w:tc>
      </w:tr>
    </w:tbl>
    <w:p w14:paraId="41008BF8" w14:textId="77777777" w:rsidR="004E01EB" w:rsidRPr="00CF1A49" w:rsidRDefault="0048320A" w:rsidP="004E01EB">
      <w:pPr>
        <w:pStyle w:val="Heading1"/>
      </w:pPr>
      <w:sdt>
        <w:sdtPr>
          <w:alias w:val="Experience:"/>
          <w:tag w:val="Experience:"/>
          <w:id w:val="-1983300934"/>
          <w:placeholder>
            <w:docPart w:val="C05F54E806E8411CAB8D97A83677E3CE"/>
          </w:placeholder>
          <w:temporary/>
          <w:showingPlcHdr/>
          <w15:appearance w15:val="hidden"/>
        </w:sdtPr>
        <w:sdtEndPr/>
        <w:sdtContent>
          <w:r w:rsidR="004E01EB" w:rsidRPr="00CF1A49">
            <w:t>Experience</w:t>
          </w:r>
        </w:sdtContent>
      </w:sdt>
    </w:p>
    <w:tbl>
      <w:tblPr>
        <w:tblStyle w:val="TableGrid"/>
        <w:tblW w:w="5012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382"/>
      </w:tblGrid>
      <w:tr w:rsidR="00C1595B" w:rsidRPr="00CF1A49" w14:paraId="581BCA94" w14:textId="77777777" w:rsidTr="00F309C6">
        <w:trPr>
          <w:trHeight w:val="3185"/>
        </w:trPr>
        <w:tc>
          <w:tcPr>
            <w:tcW w:w="9360" w:type="dxa"/>
            <w:tcBorders>
              <w:left w:val="nil"/>
              <w:bottom w:val="nil"/>
            </w:tcBorders>
          </w:tcPr>
          <w:p w14:paraId="6A58EA81" w14:textId="7D5BAC3C" w:rsidR="00C1595B" w:rsidRPr="00CF1A49" w:rsidRDefault="00C1595B" w:rsidP="00C1595B">
            <w:pPr>
              <w:pStyle w:val="Heading3"/>
              <w:contextualSpacing w:val="0"/>
            </w:pPr>
            <w:r>
              <w:t xml:space="preserve">august, 2023 - </w:t>
            </w:r>
            <w:r w:rsidR="00153DBE">
              <w:t>present</w:t>
            </w:r>
          </w:p>
          <w:p w14:paraId="70294D53" w14:textId="04EC8DD2" w:rsidR="00C1595B" w:rsidRPr="00CF1A49" w:rsidRDefault="00153DBE" w:rsidP="00C1595B">
            <w:pPr>
              <w:pStyle w:val="Heading2"/>
              <w:contextualSpacing w:val="0"/>
            </w:pPr>
            <w:r>
              <w:rPr>
                <w:lang w:eastAsia="ja-JP"/>
              </w:rPr>
              <w:t>production forming manager</w:t>
            </w:r>
            <w:r w:rsidR="00C1595B" w:rsidRPr="00CF1A49">
              <w:t xml:space="preserve">, </w:t>
            </w:r>
            <w:r w:rsidR="00C1595B">
              <w:rPr>
                <w:rStyle w:val="SubtleReference"/>
              </w:rPr>
              <w:t xml:space="preserve">pt </w:t>
            </w:r>
            <w:r>
              <w:rPr>
                <w:rStyle w:val="SubtleReference"/>
              </w:rPr>
              <w:t>kcc glass indonesia</w:t>
            </w:r>
          </w:p>
          <w:p w14:paraId="7B8849A8" w14:textId="77777777" w:rsidR="00C1595B" w:rsidRPr="00806836" w:rsidRDefault="00C1595B" w:rsidP="00C1595B">
            <w:pPr>
              <w:rPr>
                <w:b/>
              </w:rPr>
            </w:pPr>
            <w:r w:rsidRPr="00806836">
              <w:rPr>
                <w:rFonts w:hint="eastAsia"/>
                <w:b/>
                <w:lang w:eastAsia="ja-JP"/>
              </w:rPr>
              <w:t xml:space="preserve">Scope of Works </w:t>
            </w:r>
            <w:r w:rsidRPr="00806836">
              <w:rPr>
                <w:rFonts w:hint="eastAsia"/>
                <w:b/>
                <w:lang w:eastAsia="ja-JP"/>
              </w:rPr>
              <w:t>：</w:t>
            </w:r>
          </w:p>
          <w:p w14:paraId="620BE2FC" w14:textId="05EBE6AB" w:rsidR="00153DBE" w:rsidRDefault="00153DBE" w:rsidP="00153DBE">
            <w:pPr>
              <w:pStyle w:val="ListParagraph"/>
              <w:numPr>
                <w:ilvl w:val="0"/>
                <w:numId w:val="18"/>
              </w:numPr>
              <w:ind w:left="489"/>
            </w:pPr>
            <w:r>
              <w:t xml:space="preserve">Update daily reports and submit them to the </w:t>
            </w:r>
            <w:r w:rsidR="00B1509D">
              <w:t xml:space="preserve">Plant Manager and </w:t>
            </w:r>
            <w:r w:rsidR="00823460">
              <w:t>Director</w:t>
            </w:r>
            <w:r>
              <w:t>.</w:t>
            </w:r>
          </w:p>
          <w:p w14:paraId="5B789411" w14:textId="26CFC94E" w:rsidR="00823460" w:rsidRDefault="00823460" w:rsidP="00153DBE">
            <w:pPr>
              <w:pStyle w:val="ListParagraph"/>
              <w:numPr>
                <w:ilvl w:val="0"/>
                <w:numId w:val="18"/>
              </w:numPr>
              <w:ind w:left="489"/>
            </w:pPr>
            <w:r>
              <w:t>Create ad-hoc report</w:t>
            </w:r>
            <w:r w:rsidR="00800876">
              <w:t xml:space="preserve">s </w:t>
            </w:r>
            <w:r w:rsidR="005A0FC1">
              <w:t xml:space="preserve">on demand in case of any problems </w:t>
            </w:r>
            <w:proofErr w:type="spellStart"/>
            <w:r w:rsidR="005A0FC1">
              <w:t>occuring</w:t>
            </w:r>
            <w:proofErr w:type="spellEnd"/>
          </w:p>
          <w:p w14:paraId="7D0FB642" w14:textId="77777777" w:rsidR="00153DBE" w:rsidRDefault="00153DBE" w:rsidP="00153DBE">
            <w:pPr>
              <w:pStyle w:val="ListParagraph"/>
              <w:numPr>
                <w:ilvl w:val="0"/>
                <w:numId w:val="18"/>
              </w:numPr>
              <w:ind w:left="489"/>
            </w:pPr>
            <w:r>
              <w:t>Develop and implement maintenance plans while coordinating with other departments.</w:t>
            </w:r>
          </w:p>
          <w:p w14:paraId="5ED00493" w14:textId="77777777" w:rsidR="00153DBE" w:rsidRDefault="00153DBE" w:rsidP="00153DBE">
            <w:pPr>
              <w:pStyle w:val="ListParagraph"/>
              <w:numPr>
                <w:ilvl w:val="0"/>
                <w:numId w:val="18"/>
              </w:numPr>
              <w:ind w:left="489"/>
            </w:pPr>
            <w:r>
              <w:t>Enhance production yield through equipment upgrades and process improvements.</w:t>
            </w:r>
          </w:p>
          <w:p w14:paraId="6D4C6C51" w14:textId="77777777" w:rsidR="00153DBE" w:rsidRDefault="00153DBE" w:rsidP="00153DBE">
            <w:pPr>
              <w:pStyle w:val="ListParagraph"/>
              <w:numPr>
                <w:ilvl w:val="0"/>
                <w:numId w:val="18"/>
              </w:numPr>
              <w:ind w:left="489"/>
            </w:pPr>
            <w:r>
              <w:t>Manage the department’s budget and oversee procurement of necessary items.</w:t>
            </w:r>
          </w:p>
          <w:p w14:paraId="5BDF2002" w14:textId="77777777" w:rsidR="00C1595B" w:rsidRDefault="00153DBE" w:rsidP="00153DBE">
            <w:pPr>
              <w:pStyle w:val="ListParagraph"/>
              <w:numPr>
                <w:ilvl w:val="0"/>
                <w:numId w:val="18"/>
              </w:numPr>
              <w:ind w:left="489"/>
            </w:pPr>
            <w:r>
              <w:t>Create operational guidelines and work instructions for both shift and daywork teams.</w:t>
            </w:r>
          </w:p>
          <w:p w14:paraId="66008B5B" w14:textId="77777777" w:rsidR="00A3086D" w:rsidRDefault="00A3086D" w:rsidP="00A3086D">
            <w:pPr>
              <w:ind w:left="129"/>
            </w:pPr>
          </w:p>
          <w:p w14:paraId="3DEF1560" w14:textId="77777777" w:rsidR="00A3086D" w:rsidRPr="00806836" w:rsidRDefault="00A3086D" w:rsidP="00A3086D">
            <w:pPr>
              <w:rPr>
                <w:b/>
              </w:rPr>
            </w:pPr>
            <w:r>
              <w:rPr>
                <w:b/>
              </w:rPr>
              <w:t xml:space="preserve">Achievement : </w:t>
            </w:r>
          </w:p>
          <w:p w14:paraId="416CB7C9" w14:textId="55F4FAF2" w:rsidR="00A3086D" w:rsidRDefault="00A3086D" w:rsidP="00A3086D">
            <w:pPr>
              <w:pStyle w:val="ListParagraph"/>
              <w:numPr>
                <w:ilvl w:val="0"/>
                <w:numId w:val="19"/>
              </w:numPr>
              <w:ind w:left="489"/>
            </w:pPr>
            <w:r>
              <w:t>Successfully completed the project and commenced production in October 2023.</w:t>
            </w:r>
          </w:p>
          <w:p w14:paraId="02D36C5F" w14:textId="15E038F0" w:rsidR="00A3086D" w:rsidRDefault="00A3086D" w:rsidP="00A3086D">
            <w:pPr>
              <w:pStyle w:val="ListParagraph"/>
              <w:numPr>
                <w:ilvl w:val="0"/>
                <w:numId w:val="19"/>
              </w:numPr>
              <w:ind w:left="489"/>
            </w:pPr>
            <w:r>
              <w:t>Established a foothold in the local market by:</w:t>
            </w:r>
          </w:p>
          <w:p w14:paraId="03F11D88" w14:textId="77777777" w:rsidR="00A3086D" w:rsidRDefault="00A3086D" w:rsidP="00A3086D">
            <w:pPr>
              <w:pStyle w:val="ListParagraph"/>
              <w:numPr>
                <w:ilvl w:val="1"/>
                <w:numId w:val="19"/>
              </w:numPr>
              <w:ind w:left="915"/>
            </w:pPr>
            <w:r>
              <w:t>Designing and preparing packaging that meets local market requirements.</w:t>
            </w:r>
          </w:p>
          <w:p w14:paraId="5406938B" w14:textId="77777777" w:rsidR="00A3086D" w:rsidRDefault="00A3086D" w:rsidP="00A3086D">
            <w:pPr>
              <w:pStyle w:val="ListParagraph"/>
              <w:numPr>
                <w:ilvl w:val="1"/>
                <w:numId w:val="19"/>
              </w:numPr>
              <w:ind w:left="915"/>
            </w:pPr>
            <w:r>
              <w:t>Sourcing and securing suppliers for essential production materials.</w:t>
            </w:r>
          </w:p>
          <w:p w14:paraId="7E9FD988" w14:textId="04AAC692" w:rsidR="00F9716B" w:rsidRDefault="00F9716B" w:rsidP="00F9716B">
            <w:pPr>
              <w:pStyle w:val="ListParagraph"/>
              <w:numPr>
                <w:ilvl w:val="0"/>
                <w:numId w:val="19"/>
              </w:numPr>
              <w:ind w:left="489"/>
            </w:pPr>
            <w:r>
              <w:t xml:space="preserve">Decrease bottom defect by </w:t>
            </w:r>
            <w:r w:rsidR="00440B00">
              <w:t>enhancing operation with fundamental knowledge of glass forming manufacturing</w:t>
            </w:r>
          </w:p>
          <w:p w14:paraId="6D2C5091" w14:textId="27E4555D" w:rsidR="00A3086D" w:rsidRPr="00806836" w:rsidRDefault="00A3086D" w:rsidP="00A3086D"/>
        </w:tc>
      </w:tr>
      <w:tr w:rsidR="00806836" w:rsidRPr="00CF1A49" w14:paraId="481D4263" w14:textId="77777777" w:rsidTr="00F309C6">
        <w:trPr>
          <w:trHeight w:val="3185"/>
        </w:trPr>
        <w:tc>
          <w:tcPr>
            <w:tcW w:w="9360" w:type="dxa"/>
            <w:tcBorders>
              <w:left w:val="nil"/>
              <w:bottom w:val="nil"/>
            </w:tcBorders>
          </w:tcPr>
          <w:p w14:paraId="4D0689D3" w14:textId="28540DF5" w:rsidR="00806836" w:rsidRPr="00CF1A49" w:rsidRDefault="00806836" w:rsidP="00806836">
            <w:pPr>
              <w:pStyle w:val="Heading3"/>
              <w:contextualSpacing w:val="0"/>
            </w:pPr>
            <w:r w:rsidRPr="00806836">
              <w:t>May, 2021</w:t>
            </w:r>
            <w:r w:rsidRPr="00CF1A49">
              <w:t xml:space="preserve">– </w:t>
            </w:r>
            <w:r w:rsidR="00C1595B">
              <w:t>August, 2023</w:t>
            </w:r>
          </w:p>
          <w:p w14:paraId="0EE2509A" w14:textId="77777777" w:rsidR="00806836" w:rsidRPr="00CF1A49" w:rsidRDefault="00806836" w:rsidP="00806836">
            <w:pPr>
              <w:pStyle w:val="Heading2"/>
              <w:contextualSpacing w:val="0"/>
            </w:pPr>
            <w:r>
              <w:rPr>
                <w:rFonts w:hint="eastAsia"/>
                <w:lang w:eastAsia="ja-JP"/>
              </w:rPr>
              <w:t>Head of Section</w:t>
            </w:r>
            <w:r w:rsidRPr="00CF1A49">
              <w:t xml:space="preserve">, </w:t>
            </w:r>
            <w:r>
              <w:rPr>
                <w:rStyle w:val="SubtleReference"/>
              </w:rPr>
              <w:t>pt asahimas flat glass tbk</w:t>
            </w:r>
          </w:p>
          <w:p w14:paraId="1B3ADB78" w14:textId="77777777" w:rsidR="00806836" w:rsidRPr="00806836" w:rsidRDefault="00806836" w:rsidP="00806836">
            <w:pPr>
              <w:rPr>
                <w:b/>
              </w:rPr>
            </w:pPr>
            <w:r w:rsidRPr="00806836">
              <w:rPr>
                <w:rFonts w:hint="eastAsia"/>
                <w:b/>
                <w:lang w:eastAsia="ja-JP"/>
              </w:rPr>
              <w:t xml:space="preserve">Scope of Works </w:t>
            </w:r>
            <w:r w:rsidRPr="00806836">
              <w:rPr>
                <w:rFonts w:hint="eastAsia"/>
                <w:b/>
                <w:lang w:eastAsia="ja-JP"/>
              </w:rPr>
              <w:t>：</w:t>
            </w:r>
          </w:p>
          <w:p w14:paraId="3C0254EC" w14:textId="77777777" w:rsidR="00806836" w:rsidRPr="00806836" w:rsidRDefault="00806836" w:rsidP="00806836">
            <w:pPr>
              <w:pStyle w:val="ListParagraph"/>
              <w:numPr>
                <w:ilvl w:val="0"/>
                <w:numId w:val="18"/>
              </w:numPr>
              <w:ind w:left="459"/>
            </w:pPr>
            <w:r w:rsidRPr="00806836">
              <w:t>Leads 160 people in 4 shift to run production smoothly; 1 consist of 4 Foreman and 36 Operator which later divided into different scope of work</w:t>
            </w:r>
          </w:p>
          <w:p w14:paraId="4080C2C4" w14:textId="77777777" w:rsidR="00806836" w:rsidRPr="00806836" w:rsidRDefault="00806836" w:rsidP="00806836">
            <w:pPr>
              <w:pStyle w:val="ListParagraph"/>
              <w:numPr>
                <w:ilvl w:val="0"/>
                <w:numId w:val="18"/>
              </w:numPr>
              <w:ind w:left="459"/>
            </w:pPr>
            <w:r w:rsidRPr="00806836">
              <w:t>Create direct report to manager and division manager</w:t>
            </w:r>
          </w:p>
          <w:p w14:paraId="26BCBBA9" w14:textId="77777777" w:rsidR="00806836" w:rsidRPr="00806836" w:rsidRDefault="00806836" w:rsidP="00806836">
            <w:pPr>
              <w:pStyle w:val="ListParagraph"/>
              <w:numPr>
                <w:ilvl w:val="0"/>
                <w:numId w:val="18"/>
              </w:numPr>
              <w:ind w:left="459"/>
            </w:pPr>
            <w:r w:rsidRPr="00806836">
              <w:t>Manage safety and create report for unsafe finding</w:t>
            </w:r>
          </w:p>
          <w:p w14:paraId="31780FCC" w14:textId="77777777" w:rsidR="00806836" w:rsidRPr="00806836" w:rsidRDefault="00806836" w:rsidP="00806836">
            <w:pPr>
              <w:pStyle w:val="ListParagraph"/>
              <w:numPr>
                <w:ilvl w:val="0"/>
                <w:numId w:val="18"/>
              </w:numPr>
              <w:ind w:left="459"/>
            </w:pPr>
            <w:r w:rsidRPr="00806836">
              <w:t>Coaching subordinate for contin</w:t>
            </w:r>
            <w:r w:rsidR="00F309C6">
              <w:t>u</w:t>
            </w:r>
            <w:r w:rsidRPr="00806836">
              <w:t>ous improvement in each working process (product quality</w:t>
            </w:r>
            <w:r w:rsidR="00F309C6">
              <w:t>, packaging, handling process</w:t>
            </w:r>
            <w:r w:rsidRPr="00806836">
              <w:t>)</w:t>
            </w:r>
          </w:p>
          <w:p w14:paraId="6602D0EF" w14:textId="77777777" w:rsidR="00806836" w:rsidRPr="00806836" w:rsidRDefault="00806836" w:rsidP="00806836">
            <w:pPr>
              <w:pStyle w:val="ListParagraph"/>
              <w:numPr>
                <w:ilvl w:val="0"/>
                <w:numId w:val="18"/>
              </w:numPr>
              <w:ind w:left="459"/>
            </w:pPr>
            <w:r w:rsidRPr="00806836">
              <w:t>H</w:t>
            </w:r>
            <w:r w:rsidR="00F309C6">
              <w:t>andling quality issues which occ</w:t>
            </w:r>
            <w:r w:rsidRPr="00806836">
              <w:t>ur</w:t>
            </w:r>
            <w:r w:rsidR="00F309C6">
              <w:t>r</w:t>
            </w:r>
            <w:r w:rsidRPr="00806836">
              <w:t>ed internally and incoming issues from the customer</w:t>
            </w:r>
          </w:p>
          <w:p w14:paraId="15165A23" w14:textId="77777777" w:rsidR="00806836" w:rsidRPr="00806836" w:rsidRDefault="00806836" w:rsidP="00806836">
            <w:pPr>
              <w:pStyle w:val="ListParagraph"/>
              <w:numPr>
                <w:ilvl w:val="0"/>
                <w:numId w:val="18"/>
              </w:numPr>
              <w:ind w:left="459"/>
            </w:pPr>
            <w:r w:rsidRPr="00806836">
              <w:t>Create and review documents of procedure and working instructions</w:t>
            </w:r>
          </w:p>
          <w:p w14:paraId="158CA71E" w14:textId="77777777" w:rsidR="00806836" w:rsidRPr="00806836" w:rsidRDefault="00806836" w:rsidP="00806836">
            <w:pPr>
              <w:pStyle w:val="ListParagraph"/>
              <w:numPr>
                <w:ilvl w:val="0"/>
                <w:numId w:val="18"/>
              </w:numPr>
              <w:ind w:left="459"/>
            </w:pPr>
            <w:r w:rsidRPr="00806836">
              <w:t>Create data visualization for ease of monitoring by tableau and excel</w:t>
            </w:r>
          </w:p>
          <w:p w14:paraId="4FF3D86E" w14:textId="6282674F" w:rsidR="00806836" w:rsidRPr="00806836" w:rsidRDefault="00806836" w:rsidP="00806836">
            <w:pPr>
              <w:pStyle w:val="ListParagraph"/>
              <w:numPr>
                <w:ilvl w:val="0"/>
                <w:numId w:val="18"/>
              </w:numPr>
              <w:ind w:left="459"/>
            </w:pPr>
            <w:r w:rsidRPr="00806836">
              <w:lastRenderedPageBreak/>
              <w:t xml:space="preserve">Create monthly report of improvement action plan progression, production achievement, </w:t>
            </w:r>
            <w:proofErr w:type="spellStart"/>
            <w:r w:rsidRPr="00806836">
              <w:t>etc</w:t>
            </w:r>
            <w:proofErr w:type="spellEnd"/>
            <w:r w:rsidRPr="00806836">
              <w:t xml:space="preserve"> for manager, and Japanese Advisor. </w:t>
            </w:r>
          </w:p>
          <w:p w14:paraId="58C2C615" w14:textId="77777777" w:rsidR="00806836" w:rsidRPr="00806836" w:rsidRDefault="00806836" w:rsidP="00806836">
            <w:pPr>
              <w:rPr>
                <w:b/>
              </w:rPr>
            </w:pPr>
            <w:r>
              <w:rPr>
                <w:b/>
              </w:rPr>
              <w:t xml:space="preserve">Achievement : </w:t>
            </w:r>
          </w:p>
          <w:p w14:paraId="4335F077" w14:textId="77777777" w:rsidR="00806836" w:rsidRPr="00806836" w:rsidRDefault="00806836" w:rsidP="00806836">
            <w:pPr>
              <w:pStyle w:val="ListParagraph"/>
              <w:numPr>
                <w:ilvl w:val="0"/>
                <w:numId w:val="19"/>
              </w:numPr>
              <w:ind w:left="459"/>
            </w:pPr>
            <w:r w:rsidRPr="00806836">
              <w:t xml:space="preserve">Successfully running new type of defect detector in which have several advantage of previous defect detector (Saving for 300 - 450 </w:t>
            </w:r>
            <w:proofErr w:type="spellStart"/>
            <w:r w:rsidRPr="00806836">
              <w:t>MRp</w:t>
            </w:r>
            <w:proofErr w:type="spellEnd"/>
            <w:r w:rsidRPr="00806836">
              <w:t xml:space="preserve"> / Month)</w:t>
            </w:r>
          </w:p>
          <w:p w14:paraId="0756E119" w14:textId="77777777" w:rsidR="00806836" w:rsidRPr="00806836" w:rsidRDefault="00806836" w:rsidP="00806836">
            <w:pPr>
              <w:pStyle w:val="ListParagraph"/>
              <w:numPr>
                <w:ilvl w:val="0"/>
                <w:numId w:val="20"/>
              </w:numPr>
              <w:ind w:left="885"/>
            </w:pPr>
            <w:r w:rsidRPr="00806836">
              <w:t xml:space="preserve">Create FMEA documents </w:t>
            </w:r>
          </w:p>
          <w:p w14:paraId="2B0623B9" w14:textId="77777777" w:rsidR="00806836" w:rsidRPr="00806836" w:rsidRDefault="00806836" w:rsidP="00806836">
            <w:pPr>
              <w:pStyle w:val="ListParagraph"/>
              <w:numPr>
                <w:ilvl w:val="0"/>
                <w:numId w:val="20"/>
              </w:numPr>
              <w:ind w:left="885"/>
            </w:pPr>
            <w:r w:rsidRPr="00806836">
              <w:t xml:space="preserve">Create working instruction document </w:t>
            </w:r>
          </w:p>
          <w:p w14:paraId="2595270E" w14:textId="77777777" w:rsidR="00806836" w:rsidRPr="00806836" w:rsidRDefault="00806836" w:rsidP="00806836">
            <w:pPr>
              <w:pStyle w:val="ListParagraph"/>
              <w:numPr>
                <w:ilvl w:val="0"/>
                <w:numId w:val="20"/>
              </w:numPr>
              <w:ind w:left="885"/>
            </w:pPr>
            <w:r w:rsidRPr="00806836">
              <w:t xml:space="preserve">Create visual management in field </w:t>
            </w:r>
          </w:p>
          <w:p w14:paraId="66081C6D" w14:textId="77777777" w:rsidR="00806836" w:rsidRPr="00806836" w:rsidRDefault="00806836" w:rsidP="00806836">
            <w:pPr>
              <w:pStyle w:val="ListParagraph"/>
              <w:numPr>
                <w:ilvl w:val="0"/>
                <w:numId w:val="20"/>
              </w:numPr>
              <w:ind w:left="885"/>
            </w:pPr>
            <w:r w:rsidRPr="00806836">
              <w:t xml:space="preserve">Test the ability of detector and compare to TDS (Technical Data Sheet) </w:t>
            </w:r>
          </w:p>
          <w:p w14:paraId="6037615B" w14:textId="77777777" w:rsidR="00806836" w:rsidRPr="00806836" w:rsidRDefault="00806836" w:rsidP="00806836">
            <w:pPr>
              <w:pStyle w:val="ListParagraph"/>
              <w:numPr>
                <w:ilvl w:val="0"/>
                <w:numId w:val="20"/>
              </w:numPr>
              <w:ind w:left="885"/>
            </w:pPr>
            <w:r w:rsidRPr="00806836">
              <w:t xml:space="preserve">Optimize detection ability by updating defects library and processing algorithm </w:t>
            </w:r>
          </w:p>
          <w:p w14:paraId="479EBF24" w14:textId="77777777" w:rsidR="00806836" w:rsidRPr="00806836" w:rsidRDefault="00806836" w:rsidP="00806836">
            <w:pPr>
              <w:pStyle w:val="ListParagraph"/>
              <w:numPr>
                <w:ilvl w:val="0"/>
                <w:numId w:val="20"/>
              </w:numPr>
              <w:ind w:left="885"/>
            </w:pPr>
            <w:r w:rsidRPr="00806836">
              <w:t xml:space="preserve">Create list of open issues and discuss directly with vendor (Germany) </w:t>
            </w:r>
          </w:p>
          <w:p w14:paraId="3017B52D" w14:textId="77777777" w:rsidR="00806836" w:rsidRPr="00806836" w:rsidRDefault="00806836" w:rsidP="00806836">
            <w:pPr>
              <w:pStyle w:val="ListParagraph"/>
              <w:numPr>
                <w:ilvl w:val="0"/>
                <w:numId w:val="20"/>
              </w:numPr>
              <w:ind w:left="885"/>
            </w:pPr>
            <w:r w:rsidRPr="00806836">
              <w:t>Create monthly report and explain directly to Head</w:t>
            </w:r>
            <w:r w:rsidR="00F309C6">
              <w:t xml:space="preserve"> </w:t>
            </w:r>
            <w:r w:rsidRPr="00806836">
              <w:t xml:space="preserve">Quarter (Japanese Improvement Team) </w:t>
            </w:r>
          </w:p>
          <w:p w14:paraId="188E44CF" w14:textId="77777777" w:rsidR="00806836" w:rsidRPr="00806836" w:rsidRDefault="00806836" w:rsidP="00806836">
            <w:pPr>
              <w:pStyle w:val="ListParagraph"/>
              <w:numPr>
                <w:ilvl w:val="0"/>
                <w:numId w:val="19"/>
              </w:numPr>
              <w:ind w:left="459"/>
            </w:pPr>
            <w:r w:rsidRPr="00806836">
              <w:t xml:space="preserve">Reduce packaging cost by increasing number per packaging (Saving 15 - 30 </w:t>
            </w:r>
            <w:proofErr w:type="spellStart"/>
            <w:r w:rsidRPr="00806836">
              <w:t>MRp</w:t>
            </w:r>
            <w:proofErr w:type="spellEnd"/>
            <w:r w:rsidRPr="00806836">
              <w:t xml:space="preserve"> / Month) </w:t>
            </w:r>
          </w:p>
          <w:p w14:paraId="24F27B4A" w14:textId="77777777" w:rsidR="00806836" w:rsidRPr="00806836" w:rsidRDefault="00806836" w:rsidP="00806836">
            <w:pPr>
              <w:pStyle w:val="ListParagraph"/>
              <w:numPr>
                <w:ilvl w:val="0"/>
                <w:numId w:val="19"/>
              </w:numPr>
              <w:ind w:left="459"/>
            </w:pPr>
            <w:r w:rsidRPr="00806836">
              <w:t xml:space="preserve">Increasing/doubling offline process capacity by 67500 kg / month (Saving &gt; 300 </w:t>
            </w:r>
            <w:proofErr w:type="spellStart"/>
            <w:r w:rsidRPr="00806836">
              <w:t>Mrp</w:t>
            </w:r>
            <w:proofErr w:type="spellEnd"/>
            <w:r w:rsidRPr="00806836">
              <w:t xml:space="preserve"> / Month) </w:t>
            </w:r>
          </w:p>
          <w:p w14:paraId="0570814E" w14:textId="77777777" w:rsidR="001E3120" w:rsidRPr="00CF1A49" w:rsidRDefault="00806836" w:rsidP="00806836">
            <w:pPr>
              <w:pStyle w:val="ListParagraph"/>
              <w:numPr>
                <w:ilvl w:val="0"/>
                <w:numId w:val="19"/>
              </w:numPr>
              <w:ind w:left="459"/>
            </w:pPr>
            <w:r w:rsidRPr="00806836">
              <w:t xml:space="preserve">Reducing offline manpower as result of increased offline process capacity (Saving 10 </w:t>
            </w:r>
            <w:proofErr w:type="spellStart"/>
            <w:r w:rsidRPr="00806836">
              <w:t>Mrp</w:t>
            </w:r>
            <w:proofErr w:type="spellEnd"/>
            <w:r w:rsidRPr="00806836">
              <w:t xml:space="preserve"> / Month)</w:t>
            </w:r>
          </w:p>
        </w:tc>
      </w:tr>
      <w:tr w:rsidR="00806836" w:rsidRPr="00CF1A49" w14:paraId="0713F816" w14:textId="77777777" w:rsidTr="00F309C6">
        <w:trPr>
          <w:trHeight w:val="3455"/>
        </w:trPr>
        <w:tc>
          <w:tcPr>
            <w:tcW w:w="9360" w:type="dxa"/>
            <w:tcBorders>
              <w:left w:val="nil"/>
              <w:bottom w:val="nil"/>
            </w:tcBorders>
            <w:tcMar>
              <w:top w:w="216" w:type="dxa"/>
            </w:tcMar>
          </w:tcPr>
          <w:p w14:paraId="25889A85" w14:textId="77777777" w:rsidR="00F61DF9" w:rsidRPr="00CF1A49" w:rsidRDefault="00806836" w:rsidP="00F61DF9">
            <w:pPr>
              <w:pStyle w:val="Heading3"/>
              <w:contextualSpacing w:val="0"/>
            </w:pPr>
            <w:r>
              <w:lastRenderedPageBreak/>
              <w:t>May</w:t>
            </w:r>
            <w:r w:rsidR="00217EDA" w:rsidRPr="00217EDA">
              <w:t>, 2019</w:t>
            </w:r>
            <w:r w:rsidR="00F61DF9" w:rsidRPr="00CF1A49">
              <w:t xml:space="preserve"> – </w:t>
            </w:r>
            <w:r w:rsidR="00217EDA" w:rsidRPr="00217EDA">
              <w:t>May, 2021</w:t>
            </w:r>
          </w:p>
          <w:p w14:paraId="049CAFE5" w14:textId="77777777" w:rsidR="00F61DF9" w:rsidRPr="00CF1A49" w:rsidRDefault="00217EDA" w:rsidP="00F61DF9">
            <w:pPr>
              <w:pStyle w:val="Heading2"/>
              <w:contextualSpacing w:val="0"/>
            </w:pPr>
            <w:r w:rsidRPr="00217EDA">
              <w:t>Head Of Unit</w:t>
            </w:r>
            <w:r w:rsidR="00F61DF9" w:rsidRPr="00CF1A49">
              <w:t xml:space="preserve">, </w:t>
            </w:r>
            <w:r>
              <w:rPr>
                <w:rStyle w:val="SubtleReference"/>
              </w:rPr>
              <w:t>pt asahimas flat glass tbk</w:t>
            </w:r>
          </w:p>
          <w:p w14:paraId="0A1493ED" w14:textId="77777777" w:rsidR="00217EDA" w:rsidRPr="00217EDA" w:rsidRDefault="00217EDA" w:rsidP="00217EDA">
            <w:pPr>
              <w:rPr>
                <w:b/>
              </w:rPr>
            </w:pPr>
            <w:r w:rsidRPr="00217EDA">
              <w:rPr>
                <w:b/>
              </w:rPr>
              <w:t>Scope of Works :</w:t>
            </w:r>
          </w:p>
          <w:p w14:paraId="527B9342" w14:textId="77777777" w:rsidR="00217EDA" w:rsidRDefault="00217EDA" w:rsidP="00217EDA">
            <w:pPr>
              <w:pStyle w:val="ListParagraph"/>
              <w:numPr>
                <w:ilvl w:val="0"/>
                <w:numId w:val="16"/>
              </w:numPr>
              <w:ind w:left="459"/>
            </w:pPr>
            <w:r>
              <w:t xml:space="preserve">Leads 40 people in shift to run production smoothly; consist of 4 Foreman and 30 Operator which later divided into different scope of work </w:t>
            </w:r>
          </w:p>
          <w:p w14:paraId="69CD329A" w14:textId="77777777" w:rsidR="00217EDA" w:rsidRDefault="00217EDA" w:rsidP="00217EDA">
            <w:pPr>
              <w:pStyle w:val="ListParagraph"/>
              <w:numPr>
                <w:ilvl w:val="0"/>
                <w:numId w:val="16"/>
              </w:numPr>
              <w:ind w:left="459"/>
            </w:pPr>
            <w:r>
              <w:t xml:space="preserve">Create direct report to head of section and manager </w:t>
            </w:r>
          </w:p>
          <w:p w14:paraId="001B1FCE" w14:textId="77777777" w:rsidR="00217EDA" w:rsidRDefault="00217EDA" w:rsidP="00217EDA">
            <w:pPr>
              <w:pStyle w:val="ListParagraph"/>
              <w:numPr>
                <w:ilvl w:val="0"/>
                <w:numId w:val="16"/>
              </w:numPr>
              <w:ind w:left="459"/>
            </w:pPr>
            <w:r>
              <w:t xml:space="preserve">Manage safety and create report for unsafe finding </w:t>
            </w:r>
          </w:p>
          <w:p w14:paraId="2B9FDDDB" w14:textId="77777777" w:rsidR="00217EDA" w:rsidRDefault="00217EDA" w:rsidP="00217EDA">
            <w:pPr>
              <w:pStyle w:val="ListParagraph"/>
              <w:numPr>
                <w:ilvl w:val="0"/>
                <w:numId w:val="16"/>
              </w:numPr>
              <w:ind w:left="459"/>
            </w:pPr>
            <w:r>
              <w:t xml:space="preserve">Coaching subordinate for continuous improvement in each working process (product quality, packaging, handling process, </w:t>
            </w:r>
            <w:proofErr w:type="spellStart"/>
            <w:r>
              <w:t>etc</w:t>
            </w:r>
            <w:proofErr w:type="spellEnd"/>
            <w:r>
              <w:t>)</w:t>
            </w:r>
          </w:p>
          <w:p w14:paraId="2F0EE0FE" w14:textId="77777777" w:rsidR="00217EDA" w:rsidRPr="00217EDA" w:rsidRDefault="00217EDA" w:rsidP="00217EDA">
            <w:pPr>
              <w:rPr>
                <w:b/>
              </w:rPr>
            </w:pPr>
            <w:r w:rsidRPr="00217EDA">
              <w:rPr>
                <w:b/>
              </w:rPr>
              <w:t xml:space="preserve">Achievement : </w:t>
            </w:r>
          </w:p>
          <w:p w14:paraId="68DA4E9B" w14:textId="77777777" w:rsidR="00217EDA" w:rsidRDefault="00217EDA" w:rsidP="00217EDA">
            <w:pPr>
              <w:pStyle w:val="ListParagraph"/>
              <w:numPr>
                <w:ilvl w:val="0"/>
                <w:numId w:val="17"/>
              </w:numPr>
              <w:ind w:left="459"/>
            </w:pPr>
            <w:r>
              <w:t xml:space="preserve">Reduce defect loss towards optimizing defect setting (Saving 25 - 50 </w:t>
            </w:r>
            <w:proofErr w:type="spellStart"/>
            <w:r>
              <w:t>MRp</w:t>
            </w:r>
            <w:proofErr w:type="spellEnd"/>
            <w:r>
              <w:t xml:space="preserve"> / Month) </w:t>
            </w:r>
          </w:p>
          <w:p w14:paraId="1A068473" w14:textId="77777777" w:rsidR="00F61DF9" w:rsidRDefault="00217EDA" w:rsidP="00217EDA">
            <w:pPr>
              <w:pStyle w:val="ListParagraph"/>
              <w:numPr>
                <w:ilvl w:val="0"/>
                <w:numId w:val="17"/>
              </w:numPr>
              <w:ind w:left="459"/>
            </w:pPr>
            <w:r>
              <w:t xml:space="preserve">Reduce cost of packaging by removing unnecessary part of packaging (Saving 10 - 15 </w:t>
            </w:r>
            <w:proofErr w:type="spellStart"/>
            <w:r>
              <w:t>MRp</w:t>
            </w:r>
            <w:proofErr w:type="spellEnd"/>
            <w:r>
              <w:t xml:space="preserve"> / Month)</w:t>
            </w:r>
          </w:p>
        </w:tc>
      </w:tr>
      <w:tr w:rsidR="00806836" w:rsidRPr="00CF1A49" w14:paraId="24FB13EC" w14:textId="77777777" w:rsidTr="00F309C6">
        <w:trPr>
          <w:trHeight w:val="3455"/>
        </w:trPr>
        <w:tc>
          <w:tcPr>
            <w:tcW w:w="9360" w:type="dxa"/>
            <w:tcBorders>
              <w:left w:val="nil"/>
            </w:tcBorders>
            <w:tcMar>
              <w:top w:w="216" w:type="dxa"/>
            </w:tcMar>
          </w:tcPr>
          <w:p w14:paraId="24212256" w14:textId="77777777" w:rsidR="00806836" w:rsidRPr="00CF1A49" w:rsidRDefault="00806836" w:rsidP="00806836">
            <w:pPr>
              <w:pStyle w:val="Heading3"/>
              <w:contextualSpacing w:val="0"/>
            </w:pPr>
            <w:r w:rsidRPr="00217EDA">
              <w:t>Oct, 2016</w:t>
            </w:r>
            <w:r w:rsidRPr="00CF1A49">
              <w:t xml:space="preserve"> – </w:t>
            </w:r>
            <w:r w:rsidRPr="00217EDA">
              <w:t>May, 2019</w:t>
            </w:r>
          </w:p>
          <w:p w14:paraId="262EF584" w14:textId="77777777" w:rsidR="00806836" w:rsidRPr="00CF1A49" w:rsidRDefault="00806836" w:rsidP="00806836">
            <w:pPr>
              <w:pStyle w:val="Heading2"/>
              <w:contextualSpacing w:val="0"/>
            </w:pPr>
            <w:r>
              <w:t>Production Staff</w:t>
            </w:r>
            <w:r w:rsidRPr="00CF1A49">
              <w:t xml:space="preserve">, </w:t>
            </w:r>
            <w:r>
              <w:rPr>
                <w:rStyle w:val="SubtleReference"/>
              </w:rPr>
              <w:t>PT Asahimas flat glass tbk</w:t>
            </w:r>
          </w:p>
          <w:p w14:paraId="728D8C3C" w14:textId="77777777" w:rsidR="00806836" w:rsidRPr="00217EDA" w:rsidRDefault="00806836" w:rsidP="00806836">
            <w:pPr>
              <w:rPr>
                <w:b/>
              </w:rPr>
            </w:pPr>
            <w:r w:rsidRPr="00217EDA">
              <w:rPr>
                <w:b/>
              </w:rPr>
              <w:t>Scope of Works :</w:t>
            </w:r>
          </w:p>
          <w:p w14:paraId="3B49DE58" w14:textId="77777777" w:rsidR="00806836" w:rsidRDefault="00806836" w:rsidP="00806836">
            <w:pPr>
              <w:pStyle w:val="ListParagraph"/>
              <w:numPr>
                <w:ilvl w:val="0"/>
                <w:numId w:val="14"/>
              </w:numPr>
              <w:ind w:left="459"/>
            </w:pPr>
            <w:r>
              <w:t>Leads 40 people in shift to run production smoothly; consist of 4 Foreman and 30 Operator which later divided into different scope of work</w:t>
            </w:r>
          </w:p>
          <w:p w14:paraId="1BE3BC40" w14:textId="77777777" w:rsidR="00806836" w:rsidRDefault="00806836" w:rsidP="00806836">
            <w:pPr>
              <w:pStyle w:val="ListParagraph"/>
              <w:numPr>
                <w:ilvl w:val="0"/>
                <w:numId w:val="14"/>
              </w:numPr>
              <w:ind w:left="459"/>
            </w:pPr>
            <w:r>
              <w:t>Create direct report to head of section and manager</w:t>
            </w:r>
          </w:p>
          <w:p w14:paraId="0AB99468" w14:textId="77777777" w:rsidR="00806836" w:rsidRPr="00217EDA" w:rsidRDefault="00806836" w:rsidP="00806836">
            <w:pPr>
              <w:rPr>
                <w:b/>
              </w:rPr>
            </w:pPr>
            <w:r w:rsidRPr="00217EDA">
              <w:rPr>
                <w:b/>
              </w:rPr>
              <w:t>Achievement :</w:t>
            </w:r>
          </w:p>
          <w:p w14:paraId="0C7F1341" w14:textId="77777777" w:rsidR="00806836" w:rsidRDefault="00806836" w:rsidP="00806836">
            <w:pPr>
              <w:pStyle w:val="ListParagraph"/>
              <w:numPr>
                <w:ilvl w:val="0"/>
                <w:numId w:val="15"/>
              </w:numPr>
              <w:ind w:left="459"/>
            </w:pPr>
            <w:r>
              <w:t>Successfully finish rocket startup projects in 2016</w:t>
            </w:r>
          </w:p>
          <w:p w14:paraId="0212644E" w14:textId="77777777" w:rsidR="00806836" w:rsidRDefault="00806836" w:rsidP="00806836">
            <w:pPr>
              <w:pStyle w:val="ListParagraph"/>
              <w:numPr>
                <w:ilvl w:val="0"/>
                <w:numId w:val="15"/>
              </w:numPr>
              <w:ind w:left="459"/>
            </w:pPr>
            <w:r>
              <w:t>Establish working instruction documents</w:t>
            </w:r>
          </w:p>
          <w:p w14:paraId="169EC6F3" w14:textId="77777777" w:rsidR="00806836" w:rsidRDefault="00806836" w:rsidP="00806836">
            <w:pPr>
              <w:pStyle w:val="ListParagraph"/>
              <w:numPr>
                <w:ilvl w:val="0"/>
                <w:numId w:val="15"/>
              </w:numPr>
              <w:ind w:left="459"/>
            </w:pPr>
            <w:r>
              <w:t>Establish visual management needed for operations</w:t>
            </w:r>
          </w:p>
          <w:p w14:paraId="64431E1C" w14:textId="77777777" w:rsidR="00806836" w:rsidRDefault="00806836" w:rsidP="00806836">
            <w:pPr>
              <w:pStyle w:val="ListParagraph"/>
              <w:numPr>
                <w:ilvl w:val="0"/>
                <w:numId w:val="15"/>
              </w:numPr>
              <w:ind w:left="459"/>
            </w:pPr>
            <w:r w:rsidRPr="00806836">
              <w:t>Reduce cycle loss due to not enough tact time by creating automatic calculation of branch usage</w:t>
            </w:r>
          </w:p>
          <w:p w14:paraId="7DE7141A" w14:textId="77777777" w:rsidR="00806836" w:rsidRPr="00806836" w:rsidRDefault="00806836" w:rsidP="00806836">
            <w:pPr>
              <w:pStyle w:val="Heading3"/>
              <w:rPr>
                <w:b w:val="0"/>
              </w:rPr>
            </w:pPr>
          </w:p>
        </w:tc>
      </w:tr>
    </w:tbl>
    <w:sdt>
      <w:sdtPr>
        <w:alias w:val="Education:"/>
        <w:tag w:val="Education:"/>
        <w:id w:val="-1908763273"/>
        <w:placeholder>
          <w:docPart w:val="7B04D9F74FA64CE3A8C20E7C54E306C0"/>
        </w:placeholder>
        <w:temporary/>
        <w:showingPlcHdr/>
        <w15:appearance w15:val="hidden"/>
      </w:sdtPr>
      <w:sdtEndPr/>
      <w:sdtContent>
        <w:p w14:paraId="4F37FC8E" w14:textId="77777777" w:rsidR="00DA59AA" w:rsidRPr="00CF1A49" w:rsidRDefault="00DA59AA" w:rsidP="0097790C">
          <w:pPr>
            <w:pStyle w:val="Heading1"/>
          </w:pPr>
          <w:r w:rsidRPr="00CF1A49">
            <w:t>Education</w:t>
          </w:r>
        </w:p>
      </w:sdtContent>
    </w:sdt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290"/>
      </w:tblGrid>
      <w:tr w:rsidR="001D0BF1" w:rsidRPr="00CF1A49" w14:paraId="04147831" w14:textId="77777777" w:rsidTr="00F309C6">
        <w:tc>
          <w:tcPr>
            <w:tcW w:w="9290" w:type="dxa"/>
          </w:tcPr>
          <w:p w14:paraId="31E0B9CA" w14:textId="77777777" w:rsidR="001D0BF1" w:rsidRPr="00CF1A49" w:rsidRDefault="00F309C6" w:rsidP="001D0BF1">
            <w:pPr>
              <w:pStyle w:val="Heading3"/>
              <w:contextualSpacing w:val="0"/>
            </w:pPr>
            <w:r>
              <w:t>june</w:t>
            </w:r>
            <w:r w:rsidR="001D0BF1" w:rsidRPr="00CF1A49">
              <w:t xml:space="preserve"> </w:t>
            </w:r>
            <w:r>
              <w:t>2012</w:t>
            </w:r>
          </w:p>
          <w:p w14:paraId="15444AEF" w14:textId="77777777" w:rsidR="007538DC" w:rsidRDefault="00F309C6" w:rsidP="00F309C6">
            <w:pPr>
              <w:pStyle w:val="Heading2"/>
              <w:contextualSpacing w:val="0"/>
              <w:rPr>
                <w:rStyle w:val="SubtleReference"/>
              </w:rPr>
            </w:pPr>
            <w:r>
              <w:t>diploma 4</w:t>
            </w:r>
            <w:r w:rsidR="001D0BF1" w:rsidRPr="00CF1A49">
              <w:t xml:space="preserve">, </w:t>
            </w:r>
            <w:r>
              <w:rPr>
                <w:rStyle w:val="SubtleReference"/>
              </w:rPr>
              <w:t>politeknik tedc bandung</w:t>
            </w:r>
          </w:p>
          <w:p w14:paraId="77FB706A" w14:textId="77777777" w:rsidR="00AC0610" w:rsidRPr="00CF1A49" w:rsidRDefault="00AC0610" w:rsidP="00F309C6">
            <w:pPr>
              <w:pStyle w:val="Heading2"/>
              <w:contextualSpacing w:val="0"/>
            </w:pPr>
            <w:r>
              <w:rPr>
                <w:rStyle w:val="SubtleReference"/>
              </w:rPr>
              <w:t>ipk 3.56 / 4.00</w:t>
            </w:r>
          </w:p>
        </w:tc>
      </w:tr>
    </w:tbl>
    <w:sdt>
      <w:sdtPr>
        <w:alias w:val="Skills:"/>
        <w:tag w:val="Skills:"/>
        <w:id w:val="-1392877668"/>
        <w:placeholder>
          <w:docPart w:val="C8B919C64A21475587442277842EEED6"/>
        </w:placeholder>
        <w:temporary/>
        <w:showingPlcHdr/>
        <w15:appearance w15:val="hidden"/>
      </w:sdtPr>
      <w:sdtEndPr/>
      <w:sdtContent>
        <w:p w14:paraId="20538FA6" w14:textId="77777777" w:rsidR="00486277" w:rsidRPr="00CF1A49" w:rsidRDefault="00486277" w:rsidP="00486277">
          <w:pPr>
            <w:pStyle w:val="Heading1"/>
          </w:pPr>
          <w:r w:rsidRPr="00CF1A49">
            <w:t>Skills</w:t>
          </w:r>
        </w:p>
      </w:sdtContent>
    </w:sdt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4680"/>
        <w:gridCol w:w="4680"/>
      </w:tblGrid>
      <w:tr w:rsidR="003A0632" w:rsidRPr="006E1507" w14:paraId="42042D0C" w14:textId="77777777" w:rsidTr="00CF1A49">
        <w:tc>
          <w:tcPr>
            <w:tcW w:w="4675" w:type="dxa"/>
          </w:tcPr>
          <w:p w14:paraId="40BA8E59" w14:textId="77777777" w:rsidR="001E3120" w:rsidRPr="006E1507" w:rsidRDefault="00F309C6" w:rsidP="006E1507">
            <w:pPr>
              <w:pStyle w:val="ListBullet"/>
              <w:contextualSpacing w:val="0"/>
            </w:pPr>
            <w:r>
              <w:t>Problem Solving</w:t>
            </w:r>
          </w:p>
          <w:p w14:paraId="4FF3CB44" w14:textId="77777777" w:rsidR="001F4E6D" w:rsidRDefault="00F309C6" w:rsidP="00F309C6">
            <w:pPr>
              <w:pStyle w:val="ListBullet"/>
              <w:contextualSpacing w:val="0"/>
            </w:pPr>
            <w:r>
              <w:t>Leadership</w:t>
            </w:r>
          </w:p>
          <w:p w14:paraId="56C9CEDC" w14:textId="77777777" w:rsidR="00F309C6" w:rsidRDefault="00F309C6" w:rsidP="00F309C6">
            <w:pPr>
              <w:pStyle w:val="ListBullet"/>
              <w:contextualSpacing w:val="0"/>
            </w:pPr>
            <w:r>
              <w:t>Budget Management</w:t>
            </w:r>
          </w:p>
          <w:p w14:paraId="1711C1FD" w14:textId="77777777" w:rsidR="00F309C6" w:rsidRPr="006E1507" w:rsidRDefault="00F309C6" w:rsidP="00F309C6">
            <w:pPr>
              <w:pStyle w:val="ListBullet"/>
              <w:contextualSpacing w:val="0"/>
            </w:pPr>
            <w:r>
              <w:t>Microsoft Office</w:t>
            </w:r>
          </w:p>
        </w:tc>
        <w:tc>
          <w:tcPr>
            <w:tcW w:w="4675" w:type="dxa"/>
            <w:tcMar>
              <w:left w:w="360" w:type="dxa"/>
            </w:tcMar>
          </w:tcPr>
          <w:p w14:paraId="1F4BC840" w14:textId="77777777" w:rsidR="003A0632" w:rsidRPr="006E1507" w:rsidRDefault="00F309C6" w:rsidP="006E1507">
            <w:pPr>
              <w:pStyle w:val="ListBullet"/>
              <w:contextualSpacing w:val="0"/>
            </w:pPr>
            <w:r>
              <w:t>Time Management</w:t>
            </w:r>
          </w:p>
          <w:p w14:paraId="394E01B6" w14:textId="77777777" w:rsidR="001E3120" w:rsidRPr="006E1507" w:rsidRDefault="00F309C6" w:rsidP="006E1507">
            <w:pPr>
              <w:pStyle w:val="ListBullet"/>
              <w:contextualSpacing w:val="0"/>
            </w:pPr>
            <w:r>
              <w:t>Data Visualization</w:t>
            </w:r>
          </w:p>
          <w:p w14:paraId="00A48162" w14:textId="77777777" w:rsidR="001E3120" w:rsidRPr="006E1507" w:rsidRDefault="00F309C6" w:rsidP="00F309C6">
            <w:pPr>
              <w:pStyle w:val="ListBullet"/>
              <w:contextualSpacing w:val="0"/>
            </w:pPr>
            <w:r>
              <w:t>Programming (Web / Mobile)</w:t>
            </w:r>
          </w:p>
        </w:tc>
      </w:tr>
    </w:tbl>
    <w:p w14:paraId="3540F1CA" w14:textId="77777777" w:rsidR="00B51D1B" w:rsidRPr="006E1507" w:rsidRDefault="00B51D1B" w:rsidP="006E1507"/>
    <w:sectPr w:rsidR="00B51D1B" w:rsidRPr="006E1507" w:rsidSect="005A1B10">
      <w:footerReference w:type="default" r:id="rId8"/>
      <w:headerReference w:type="first" r:id="rId9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A9E4C" w14:textId="77777777" w:rsidR="0048320A" w:rsidRDefault="0048320A" w:rsidP="0068194B">
      <w:r>
        <w:separator/>
      </w:r>
    </w:p>
    <w:p w14:paraId="67778DB8" w14:textId="77777777" w:rsidR="0048320A" w:rsidRDefault="0048320A"/>
    <w:p w14:paraId="7084A9F3" w14:textId="77777777" w:rsidR="0048320A" w:rsidRDefault="0048320A"/>
  </w:endnote>
  <w:endnote w:type="continuationSeparator" w:id="0">
    <w:p w14:paraId="328B6A1F" w14:textId="77777777" w:rsidR="0048320A" w:rsidRDefault="0048320A" w:rsidP="0068194B">
      <w:r>
        <w:continuationSeparator/>
      </w:r>
    </w:p>
    <w:p w14:paraId="2972EB73" w14:textId="77777777" w:rsidR="0048320A" w:rsidRDefault="0048320A"/>
    <w:p w14:paraId="38BF597E" w14:textId="77777777" w:rsidR="0048320A" w:rsidRDefault="004832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CE54B3" w14:textId="77777777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78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DC549" w14:textId="77777777" w:rsidR="0048320A" w:rsidRDefault="0048320A" w:rsidP="0068194B">
      <w:r>
        <w:separator/>
      </w:r>
    </w:p>
    <w:p w14:paraId="17C67390" w14:textId="77777777" w:rsidR="0048320A" w:rsidRDefault="0048320A"/>
    <w:p w14:paraId="334C2079" w14:textId="77777777" w:rsidR="0048320A" w:rsidRDefault="0048320A"/>
  </w:footnote>
  <w:footnote w:type="continuationSeparator" w:id="0">
    <w:p w14:paraId="6716E9AB" w14:textId="77777777" w:rsidR="0048320A" w:rsidRDefault="0048320A" w:rsidP="0068194B">
      <w:r>
        <w:continuationSeparator/>
      </w:r>
    </w:p>
    <w:p w14:paraId="750F4565" w14:textId="77777777" w:rsidR="0048320A" w:rsidRDefault="0048320A"/>
    <w:p w14:paraId="65E632B1" w14:textId="77777777" w:rsidR="0048320A" w:rsidRDefault="004832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78475" w14:textId="77777777" w:rsidR="00236D54" w:rsidRPr="004E01EB" w:rsidRDefault="00F476C4" w:rsidP="005A1B10">
    <w:pPr>
      <w:pStyle w:val="Header"/>
    </w:pPr>
    <w:r w:rsidRPr="004E01EB"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DD98AC" wp14:editId="1636F998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795AECF3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06163021"/>
    <w:multiLevelType w:val="hybridMultilevel"/>
    <w:tmpl w:val="45E266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FD24DFB"/>
    <w:multiLevelType w:val="hybridMultilevel"/>
    <w:tmpl w:val="C7580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3387B"/>
    <w:multiLevelType w:val="hybridMultilevel"/>
    <w:tmpl w:val="04905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21141"/>
    <w:multiLevelType w:val="hybridMultilevel"/>
    <w:tmpl w:val="50BEE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547353"/>
    <w:multiLevelType w:val="hybridMultilevel"/>
    <w:tmpl w:val="F30E0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66407BC8"/>
    <w:multiLevelType w:val="hybridMultilevel"/>
    <w:tmpl w:val="F2AEB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F3774B"/>
    <w:multiLevelType w:val="hybridMultilevel"/>
    <w:tmpl w:val="8B5A9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153644">
    <w:abstractNumId w:val="9"/>
  </w:num>
  <w:num w:numId="2" w16cid:durableId="1857497770">
    <w:abstractNumId w:val="8"/>
  </w:num>
  <w:num w:numId="3" w16cid:durableId="355011495">
    <w:abstractNumId w:val="7"/>
  </w:num>
  <w:num w:numId="4" w16cid:durableId="1212379574">
    <w:abstractNumId w:val="6"/>
  </w:num>
  <w:num w:numId="5" w16cid:durableId="875122887">
    <w:abstractNumId w:val="11"/>
  </w:num>
  <w:num w:numId="6" w16cid:durableId="634530754">
    <w:abstractNumId w:val="3"/>
  </w:num>
  <w:num w:numId="7" w16cid:durableId="1102385571">
    <w:abstractNumId w:val="12"/>
  </w:num>
  <w:num w:numId="8" w16cid:durableId="1412511211">
    <w:abstractNumId w:val="2"/>
  </w:num>
  <w:num w:numId="9" w16cid:durableId="1727141519">
    <w:abstractNumId w:val="17"/>
  </w:num>
  <w:num w:numId="10" w16cid:durableId="772015649">
    <w:abstractNumId w:val="5"/>
  </w:num>
  <w:num w:numId="11" w16cid:durableId="990522873">
    <w:abstractNumId w:val="4"/>
  </w:num>
  <w:num w:numId="12" w16cid:durableId="2034724600">
    <w:abstractNumId w:val="1"/>
  </w:num>
  <w:num w:numId="13" w16cid:durableId="840386901">
    <w:abstractNumId w:val="0"/>
  </w:num>
  <w:num w:numId="14" w16cid:durableId="1104887734">
    <w:abstractNumId w:val="19"/>
  </w:num>
  <w:num w:numId="15" w16cid:durableId="984821299">
    <w:abstractNumId w:val="14"/>
  </w:num>
  <w:num w:numId="16" w16cid:durableId="1326590207">
    <w:abstractNumId w:val="18"/>
  </w:num>
  <w:num w:numId="17" w16cid:durableId="2143032955">
    <w:abstractNumId w:val="13"/>
  </w:num>
  <w:num w:numId="18" w16cid:durableId="452018460">
    <w:abstractNumId w:val="16"/>
  </w:num>
  <w:num w:numId="19" w16cid:durableId="56369157">
    <w:abstractNumId w:val="15"/>
  </w:num>
  <w:num w:numId="20" w16cid:durableId="19976836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ID" w:vendorID="64" w:dllVersion="0" w:nlCheck="1" w:checkStyle="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EDA"/>
    <w:rsid w:val="000001EF"/>
    <w:rsid w:val="00007322"/>
    <w:rsid w:val="00007728"/>
    <w:rsid w:val="00024584"/>
    <w:rsid w:val="00024730"/>
    <w:rsid w:val="00055E95"/>
    <w:rsid w:val="0007021F"/>
    <w:rsid w:val="000B2BA5"/>
    <w:rsid w:val="000E5CA8"/>
    <w:rsid w:val="000F2F8C"/>
    <w:rsid w:val="0010006E"/>
    <w:rsid w:val="001045A8"/>
    <w:rsid w:val="00114A91"/>
    <w:rsid w:val="001427E1"/>
    <w:rsid w:val="00153DBE"/>
    <w:rsid w:val="00163668"/>
    <w:rsid w:val="00171566"/>
    <w:rsid w:val="00174676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17EDA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4694"/>
    <w:rsid w:val="00336056"/>
    <w:rsid w:val="003544E1"/>
    <w:rsid w:val="00366398"/>
    <w:rsid w:val="003A0632"/>
    <w:rsid w:val="003A30E5"/>
    <w:rsid w:val="003A6ADF"/>
    <w:rsid w:val="003B5928"/>
    <w:rsid w:val="003D380F"/>
    <w:rsid w:val="003E160D"/>
    <w:rsid w:val="003F1D5F"/>
    <w:rsid w:val="00405128"/>
    <w:rsid w:val="00406CFF"/>
    <w:rsid w:val="00416B25"/>
    <w:rsid w:val="00420592"/>
    <w:rsid w:val="004319E0"/>
    <w:rsid w:val="004369B8"/>
    <w:rsid w:val="00437E8C"/>
    <w:rsid w:val="00440225"/>
    <w:rsid w:val="00440B00"/>
    <w:rsid w:val="004726BC"/>
    <w:rsid w:val="00474105"/>
    <w:rsid w:val="00480E6E"/>
    <w:rsid w:val="0048320A"/>
    <w:rsid w:val="00486277"/>
    <w:rsid w:val="004921E4"/>
    <w:rsid w:val="00494CF6"/>
    <w:rsid w:val="00495F8D"/>
    <w:rsid w:val="004A1FAE"/>
    <w:rsid w:val="004A32FF"/>
    <w:rsid w:val="004B06EB"/>
    <w:rsid w:val="004B4523"/>
    <w:rsid w:val="004B6AD0"/>
    <w:rsid w:val="004C2D5D"/>
    <w:rsid w:val="004C33E1"/>
    <w:rsid w:val="004E01EB"/>
    <w:rsid w:val="004E2794"/>
    <w:rsid w:val="004F07F7"/>
    <w:rsid w:val="00510392"/>
    <w:rsid w:val="00513E2A"/>
    <w:rsid w:val="00566A35"/>
    <w:rsid w:val="0056701E"/>
    <w:rsid w:val="005740D7"/>
    <w:rsid w:val="005A0F26"/>
    <w:rsid w:val="005A0FC1"/>
    <w:rsid w:val="005A1B10"/>
    <w:rsid w:val="005A6850"/>
    <w:rsid w:val="005B1B1B"/>
    <w:rsid w:val="005C5932"/>
    <w:rsid w:val="005D3CA7"/>
    <w:rsid w:val="005D4CC1"/>
    <w:rsid w:val="005F4B91"/>
    <w:rsid w:val="005F55D2"/>
    <w:rsid w:val="0062312F"/>
    <w:rsid w:val="00625F2C"/>
    <w:rsid w:val="006618E9"/>
    <w:rsid w:val="0068194B"/>
    <w:rsid w:val="00692703"/>
    <w:rsid w:val="006A1962"/>
    <w:rsid w:val="006B5D48"/>
    <w:rsid w:val="006B7D7B"/>
    <w:rsid w:val="006C1A5E"/>
    <w:rsid w:val="006E1507"/>
    <w:rsid w:val="00712D8B"/>
    <w:rsid w:val="007273B7"/>
    <w:rsid w:val="00733E0A"/>
    <w:rsid w:val="0074403D"/>
    <w:rsid w:val="00746D44"/>
    <w:rsid w:val="007538DC"/>
    <w:rsid w:val="00757803"/>
    <w:rsid w:val="0079206B"/>
    <w:rsid w:val="00796076"/>
    <w:rsid w:val="007C0566"/>
    <w:rsid w:val="007C606B"/>
    <w:rsid w:val="007E6A61"/>
    <w:rsid w:val="00800876"/>
    <w:rsid w:val="00801140"/>
    <w:rsid w:val="00803404"/>
    <w:rsid w:val="00806836"/>
    <w:rsid w:val="00823460"/>
    <w:rsid w:val="00834955"/>
    <w:rsid w:val="00855B59"/>
    <w:rsid w:val="00860461"/>
    <w:rsid w:val="0086487C"/>
    <w:rsid w:val="00870B20"/>
    <w:rsid w:val="008829F8"/>
    <w:rsid w:val="00885897"/>
    <w:rsid w:val="008A6538"/>
    <w:rsid w:val="008C7056"/>
    <w:rsid w:val="008F3B14"/>
    <w:rsid w:val="00901899"/>
    <w:rsid w:val="0090344B"/>
    <w:rsid w:val="00905715"/>
    <w:rsid w:val="0091321E"/>
    <w:rsid w:val="00913946"/>
    <w:rsid w:val="00915ACA"/>
    <w:rsid w:val="0092726B"/>
    <w:rsid w:val="009361BA"/>
    <w:rsid w:val="009378B4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086D"/>
    <w:rsid w:val="00A34BA2"/>
    <w:rsid w:val="00A36F27"/>
    <w:rsid w:val="00A42E32"/>
    <w:rsid w:val="00A46E63"/>
    <w:rsid w:val="00A51DC5"/>
    <w:rsid w:val="00A53DE1"/>
    <w:rsid w:val="00A615E1"/>
    <w:rsid w:val="00A755E8"/>
    <w:rsid w:val="00A93A5D"/>
    <w:rsid w:val="00AB32F8"/>
    <w:rsid w:val="00AB610B"/>
    <w:rsid w:val="00AC0610"/>
    <w:rsid w:val="00AD360E"/>
    <w:rsid w:val="00AD40FB"/>
    <w:rsid w:val="00AD782D"/>
    <w:rsid w:val="00AE7650"/>
    <w:rsid w:val="00B10EBE"/>
    <w:rsid w:val="00B1509D"/>
    <w:rsid w:val="00B236F1"/>
    <w:rsid w:val="00B50F99"/>
    <w:rsid w:val="00B51D1B"/>
    <w:rsid w:val="00B540F4"/>
    <w:rsid w:val="00B60FD0"/>
    <w:rsid w:val="00B622DF"/>
    <w:rsid w:val="00B6332A"/>
    <w:rsid w:val="00B7410A"/>
    <w:rsid w:val="00B81760"/>
    <w:rsid w:val="00B8494C"/>
    <w:rsid w:val="00BA1546"/>
    <w:rsid w:val="00BB4E51"/>
    <w:rsid w:val="00BD431F"/>
    <w:rsid w:val="00BE423E"/>
    <w:rsid w:val="00BF61AC"/>
    <w:rsid w:val="00C1595B"/>
    <w:rsid w:val="00C47FA6"/>
    <w:rsid w:val="00C57FC6"/>
    <w:rsid w:val="00C66A7D"/>
    <w:rsid w:val="00C779DA"/>
    <w:rsid w:val="00C814F7"/>
    <w:rsid w:val="00C83D0C"/>
    <w:rsid w:val="00CA4B4D"/>
    <w:rsid w:val="00CA57A1"/>
    <w:rsid w:val="00CB35C3"/>
    <w:rsid w:val="00CD323D"/>
    <w:rsid w:val="00CE4030"/>
    <w:rsid w:val="00CE64B3"/>
    <w:rsid w:val="00CF1A49"/>
    <w:rsid w:val="00D0630C"/>
    <w:rsid w:val="00D243A9"/>
    <w:rsid w:val="00D305E5"/>
    <w:rsid w:val="00D37CD3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6534"/>
    <w:rsid w:val="00DF4D6C"/>
    <w:rsid w:val="00E01923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5A87"/>
    <w:rsid w:val="00E85B4A"/>
    <w:rsid w:val="00E9528E"/>
    <w:rsid w:val="00EA5099"/>
    <w:rsid w:val="00EC1351"/>
    <w:rsid w:val="00EC4CBF"/>
    <w:rsid w:val="00EE2CA8"/>
    <w:rsid w:val="00EF17E8"/>
    <w:rsid w:val="00EF51D9"/>
    <w:rsid w:val="00F130DD"/>
    <w:rsid w:val="00F24884"/>
    <w:rsid w:val="00F309C6"/>
    <w:rsid w:val="00F476C4"/>
    <w:rsid w:val="00F61DF9"/>
    <w:rsid w:val="00F81960"/>
    <w:rsid w:val="00F8769D"/>
    <w:rsid w:val="00F9350C"/>
    <w:rsid w:val="00F94EB5"/>
    <w:rsid w:val="00F9624D"/>
    <w:rsid w:val="00F9716B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2449A"/>
  <w15:chartTrackingRefBased/>
  <w15:docId w15:val="{4BFD8AA4-7279-4972-94CE-E61020BB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B741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5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5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izqi-romadhon@outlook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zqi\OneDrive\Documents\Berkas-berkas\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F812765ABB4BBE946B4CE9B5090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8FCFA-5BA1-46B8-9650-85410A3DD89B}"/>
      </w:docPartPr>
      <w:docPartBody>
        <w:p w:rsidR="005F686B" w:rsidRDefault="009F1329">
          <w:pPr>
            <w:pStyle w:val="FAF812765ABB4BBE946B4CE9B509011E"/>
          </w:pPr>
          <w:r w:rsidRPr="00CF1A49">
            <w:t>·</w:t>
          </w:r>
        </w:p>
      </w:docPartBody>
    </w:docPart>
    <w:docPart>
      <w:docPartPr>
        <w:name w:val="C05F54E806E8411CAB8D97A83677E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6B51F-F5A1-4E62-9F64-47407D5A44A7}"/>
      </w:docPartPr>
      <w:docPartBody>
        <w:p w:rsidR="005F686B" w:rsidRDefault="009F1329">
          <w:pPr>
            <w:pStyle w:val="C05F54E806E8411CAB8D97A83677E3CE"/>
          </w:pPr>
          <w:r w:rsidRPr="00CF1A49">
            <w:t>Experience</w:t>
          </w:r>
        </w:p>
      </w:docPartBody>
    </w:docPart>
    <w:docPart>
      <w:docPartPr>
        <w:name w:val="7B04D9F74FA64CE3A8C20E7C54E30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92C81-55B9-4C47-89E0-0C71A67AA11A}"/>
      </w:docPartPr>
      <w:docPartBody>
        <w:p w:rsidR="005F686B" w:rsidRDefault="009F1329">
          <w:pPr>
            <w:pStyle w:val="7B04D9F74FA64CE3A8C20E7C54E306C0"/>
          </w:pPr>
          <w:r w:rsidRPr="00CF1A49">
            <w:t>Education</w:t>
          </w:r>
        </w:p>
      </w:docPartBody>
    </w:docPart>
    <w:docPart>
      <w:docPartPr>
        <w:name w:val="C8B919C64A21475587442277842EE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CB5CD-6AAA-4899-BD68-F5BCAA2316A5}"/>
      </w:docPartPr>
      <w:docPartBody>
        <w:p w:rsidR="005F686B" w:rsidRDefault="009F1329">
          <w:pPr>
            <w:pStyle w:val="C8B919C64A21475587442277842EEED6"/>
          </w:pPr>
          <w:r w:rsidRPr="00CF1A49">
            <w:t>Skills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B98"/>
    <w:rsid w:val="000E5CA8"/>
    <w:rsid w:val="00334694"/>
    <w:rsid w:val="00595B98"/>
    <w:rsid w:val="005F686B"/>
    <w:rsid w:val="009C2BE5"/>
    <w:rsid w:val="009F1329"/>
    <w:rsid w:val="00DE13AB"/>
    <w:rsid w:val="00FC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FAF812765ABB4BBE946B4CE9B509011E">
    <w:name w:val="FAF812765ABB4BBE946B4CE9B509011E"/>
  </w:style>
  <w:style w:type="paragraph" w:customStyle="1" w:styleId="DAD25FD72DE740D2AB4B0E48C6815F07">
    <w:name w:val="DAD25FD72DE740D2AB4B0E48C6815F07"/>
  </w:style>
  <w:style w:type="paragraph" w:customStyle="1" w:styleId="B8876B81B1B1443DAF5455E341AC56E3">
    <w:name w:val="B8876B81B1B1443DAF5455E341AC56E3"/>
  </w:style>
  <w:style w:type="paragraph" w:customStyle="1" w:styleId="C05F54E806E8411CAB8D97A83677E3CE">
    <w:name w:val="C05F54E806E8411CAB8D97A83677E3CE"/>
  </w:style>
  <w:style w:type="character" w:styleId="SubtleReference">
    <w:name w:val="Subtle Reference"/>
    <w:basedOn w:val="DefaultParagraphFont"/>
    <w:uiPriority w:val="10"/>
    <w:qFormat/>
    <w:rPr>
      <w:b/>
      <w:caps w:val="0"/>
      <w:smallCaps/>
      <w:color w:val="595959" w:themeColor="text1" w:themeTint="A6"/>
    </w:rPr>
  </w:style>
  <w:style w:type="paragraph" w:customStyle="1" w:styleId="7B04D9F74FA64CE3A8C20E7C54E306C0">
    <w:name w:val="7B04D9F74FA64CE3A8C20E7C54E306C0"/>
  </w:style>
  <w:style w:type="paragraph" w:customStyle="1" w:styleId="C8B919C64A21475587442277842EEED6">
    <w:name w:val="C8B919C64A21475587442277842EEE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Berkas-berkas</Template>
  <TotalTime>140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Rizqi Romadhon</dc:creator>
  <cp:keywords/>
  <dc:description/>
  <cp:lastModifiedBy>Rizqi Romadhon</cp:lastModifiedBy>
  <cp:revision>14</cp:revision>
  <cp:lastPrinted>2023-05-27T05:12:00Z</cp:lastPrinted>
  <dcterms:created xsi:type="dcterms:W3CDTF">2023-04-09T06:06:00Z</dcterms:created>
  <dcterms:modified xsi:type="dcterms:W3CDTF">2026-09-14T14:31:00Z</dcterms:modified>
  <cp:category/>
</cp:coreProperties>
</file>